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36" w:rsidRPr="00C16DCD" w:rsidRDefault="00447936" w:rsidP="00D77791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2"/>
        <w:gridCol w:w="948"/>
        <w:gridCol w:w="2307"/>
        <w:gridCol w:w="2308"/>
        <w:gridCol w:w="2232"/>
      </w:tblGrid>
      <w:tr w:rsidR="00447936" w:rsidRP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="00447936" w:rsidRP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AE11F9" w:rsidP="000F48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="00447936" w:rsidRP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="00447936" w:rsidRPr="00447936" w:rsidRDefault="00447936" w:rsidP="003222D3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="003222D3" w:rsidRPr="00447936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="003222D3" w:rsidRPr="00447936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="009B2A6A" w:rsidRP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="009B2A6A" w:rsidRPr="00447936" w:rsidRDefault="009B2A6A" w:rsidP="009B2A6A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="009B2A6A" w:rsidRPr="00E50090" w:rsidRDefault="009B2A6A" w:rsidP="009B2A6A">
            <w:pPr>
              <w:pStyle w:val="Tabulkatext"/>
              <w:rPr>
                <w:b/>
              </w:rPr>
            </w:pPr>
            <w:r w:rsidRPr="005677E5">
              <w:rPr>
                <w:rFonts w:ascii="Arial" w:hAnsi="Arial" w:cs="Arial"/>
                <w:b/>
                <w:szCs w:val="24"/>
              </w:rPr>
              <w:t xml:space="preserve">Vzdělávání v </w:t>
            </w: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Prettl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Automotive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Czech s.r.o.</w:t>
            </w:r>
          </w:p>
        </w:tc>
      </w:tr>
      <w:tr w:rsidR="00447936" w:rsidRP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C2C1B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="00447936" w:rsidRPr="00447936" w:rsidRDefault="00E27A6C" w:rsidP="00447936">
            <w:pPr>
              <w:jc w:val="left"/>
              <w:rPr>
                <w:rFonts w:ascii="Arial" w:hAnsi="Arial" w:cs="Arial"/>
                <w:b/>
              </w:rPr>
            </w:pPr>
            <w:bookmarkStart w:id="0" w:name="_Hlk490652658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id="1" w:name="_Hlk490653543"/>
            <w:r w:rsidR="004C37AC" w:rsidRPr="004C37AC">
              <w:rPr>
                <w:rFonts w:ascii="Arial" w:hAnsi="Arial" w:cs="Arial"/>
                <w:b/>
              </w:rPr>
              <w:t xml:space="preserve"> </w:t>
            </w:r>
            <w:r w:rsidR="00D01983">
              <w:rPr>
                <w:rFonts w:ascii="Arial" w:hAnsi="Arial" w:cs="Arial"/>
                <w:b/>
              </w:rPr>
              <w:t>(</w:t>
            </w:r>
            <w:r w:rsidR="00F10036" w:rsidRPr="00F10036">
              <w:rPr>
                <w:rFonts w:ascii="Arial" w:hAnsi="Arial" w:cs="Arial"/>
                <w:b/>
              </w:rPr>
              <w:t>CZ.03.1.52/0.0/0.0/19_097/</w:t>
            </w:r>
            <w:r w:rsidR="009B7DEE" w:rsidRPr="005677E5">
              <w:rPr>
                <w:rFonts w:ascii="Arial" w:hAnsi="Arial" w:cs="Arial"/>
                <w:b/>
              </w:rPr>
              <w:t>0012871</w:t>
            </w:r>
            <w:r w:rsidR="00D01983"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="00447936" w:rsidRP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27A6C" w:rsidRP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E27A6C" w:rsidRPr="00447936" w:rsidRDefault="00E27A6C" w:rsidP="00E27A6C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="00E27A6C" w:rsidRPr="00F10036" w:rsidRDefault="009B2A6A" w:rsidP="00E27A6C">
            <w:pPr>
              <w:pStyle w:val="ZKLADN"/>
              <w:spacing w:before="0" w:after="0" w:line="240" w:lineRule="auto"/>
              <w:jc w:val="left"/>
              <w:rPr>
                <w:rFonts w:ascii="Arial" w:hAnsi="Arial" w:cs="Arial"/>
                <w:b/>
                <w:sz w:val="20"/>
                <w:highlight w:val="magenta"/>
              </w:rPr>
            </w:pP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Prettl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Automotive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Czech s.r.o.</w:t>
            </w:r>
          </w:p>
        </w:tc>
      </w:tr>
      <w:tr w:rsidR="009B2A6A" w:rsidRP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B2A6A" w:rsidRPr="00447936" w:rsidRDefault="009B2A6A" w:rsidP="009B2A6A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="009B2A6A" w:rsidRPr="00E50090" w:rsidRDefault="009B2A6A" w:rsidP="009B2A6A">
            <w:pPr>
              <w:pStyle w:val="Tabulkatext"/>
            </w:pPr>
            <w:r w:rsidRPr="009B2A6A">
              <w:rPr>
                <w:rFonts w:ascii="Arial" w:hAnsi="Arial" w:cs="Arial"/>
              </w:rPr>
              <w:t>Liberec - Liberec 6, Vratislavická 59, PSČ 460 06</w:t>
            </w:r>
          </w:p>
        </w:tc>
      </w:tr>
      <w:tr w:rsidR="009B2A6A" w:rsidRP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B2A6A" w:rsidRPr="00447936" w:rsidRDefault="009B2A6A" w:rsidP="009B2A6A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="009B2A6A" w:rsidRPr="001376FF" w:rsidRDefault="009B2A6A" w:rsidP="009B2A6A">
            <w:pPr>
              <w:pStyle w:val="Tabulkatext"/>
              <w:rPr>
                <w:rFonts w:ascii="Arial" w:hAnsi="Arial" w:cs="Arial"/>
              </w:rPr>
            </w:pPr>
            <w:r w:rsidRPr="005677E5">
              <w:rPr>
                <w:rFonts w:ascii="Arial" w:hAnsi="Arial" w:cs="Arial"/>
              </w:rPr>
              <w:t>27348351</w:t>
            </w:r>
            <w:r>
              <w:rPr>
                <w:rFonts w:ascii="Arial" w:hAnsi="Arial" w:cs="Arial"/>
              </w:rPr>
              <w:t xml:space="preserve">/ </w:t>
            </w:r>
            <w:r w:rsidRPr="001376FF">
              <w:rPr>
                <w:rFonts w:ascii="Arial" w:hAnsi="Arial" w:cs="Arial"/>
              </w:rPr>
              <w:t>CZ</w:t>
            </w:r>
            <w:r>
              <w:t xml:space="preserve"> </w:t>
            </w:r>
            <w:r w:rsidRPr="005677E5">
              <w:rPr>
                <w:rFonts w:ascii="Arial" w:hAnsi="Arial" w:cs="Arial"/>
              </w:rPr>
              <w:t>27348351</w:t>
            </w:r>
          </w:p>
        </w:tc>
      </w:tr>
      <w:tr w:rsidR="009B2A6A" w:rsidRP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B2A6A" w:rsidRPr="00447936" w:rsidRDefault="009B2A6A" w:rsidP="009B2A6A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sz="4" w:space="0" w:color="auto"/>
            </w:tcBorders>
            <w:vAlign w:val="center"/>
          </w:tcPr>
          <w:p w:rsidR="009B2A6A" w:rsidRPr="001376FF" w:rsidRDefault="009B2A6A" w:rsidP="009B2A6A">
            <w:pPr>
              <w:pStyle w:val="Tabulkatext"/>
              <w:rPr>
                <w:rFonts w:ascii="Arial" w:hAnsi="Arial" w:cs="Arial"/>
              </w:rPr>
            </w:pPr>
            <w:r w:rsidRPr="009B2A6A">
              <w:rPr>
                <w:rFonts w:ascii="Arial" w:hAnsi="Arial" w:cs="Arial"/>
              </w:rPr>
              <w:t>RADOSLAV HUDÁK</w:t>
            </w:r>
            <w:r w:rsidRPr="001376FF">
              <w:rPr>
                <w:rFonts w:ascii="Arial" w:hAnsi="Arial" w:cs="Arial"/>
              </w:rPr>
              <w:t xml:space="preserve">, tel. </w:t>
            </w:r>
            <w:r w:rsidRPr="005677E5">
              <w:rPr>
                <w:rFonts w:ascii="Arial" w:hAnsi="Arial" w:cs="Arial"/>
              </w:rPr>
              <w:t>733 438 032</w:t>
            </w:r>
            <w:r w:rsidRPr="001376FF">
              <w:rPr>
                <w:rFonts w:ascii="Arial" w:hAnsi="Arial" w:cs="Arial"/>
              </w:rPr>
              <w:t xml:space="preserve">, </w:t>
            </w:r>
            <w:r w:rsidRPr="005677E5">
              <w:rPr>
                <w:rFonts w:ascii="Arial" w:hAnsi="Arial" w:cs="Arial"/>
              </w:rPr>
              <w:t>jana.dostrasilova@prettl.com</w:t>
            </w:r>
          </w:p>
        </w:tc>
      </w:tr>
      <w:tr w:rsidR="00447936" w:rsidRP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="00447936" w:rsidRP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F65C78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F65C78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F65C78" w:rsidRPr="00447936" w:rsidRDefault="00F65C78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B01DD1" w:rsidRDefault="00B41634" w:rsidP="00447936">
            <w:pPr>
              <w:jc w:val="left"/>
              <w:rPr>
                <w:rFonts w:ascii="Arial" w:hAnsi="Arial" w:cs="Arial"/>
                <w:b/>
                <w:highlight w:val="yellow"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</w:t>
            </w:r>
            <w:bookmarkStart w:id="2" w:name="_GoBack"/>
            <w:bookmarkEnd w:id="2"/>
            <w:r w:rsidRPr="00447936">
              <w:rPr>
                <w:rFonts w:ascii="Arial" w:hAnsi="Arial" w:cs="Arial"/>
              </w:rPr>
              <w:t>H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="00447936" w:rsidRP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</w:p>
          <w:p w:rsidR="00447936" w:rsidRPr="00447936" w:rsidRDefault="00447936" w:rsidP="000F48D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="00447936" w:rsidRPr="00447936" w:rsidRDefault="00447936" w:rsidP="00D77791">
      <w:pPr>
        <w:rPr>
          <w:rFonts w:ascii="Arial" w:hAnsi="Arial" w:cs="Arial"/>
        </w:rPr>
      </w:pPr>
    </w:p>
    <w:p w:rsidR="00FB1754" w:rsidRPr="00447936" w:rsidRDefault="00FB1754" w:rsidP="00D77791">
      <w:pPr>
        <w:rPr>
          <w:rFonts w:ascii="Arial" w:hAnsi="Arial" w:cs="Arial"/>
        </w:rPr>
      </w:pPr>
    </w:p>
    <w:sectPr w:rsidR="00FB1754" w:rsidRPr="00447936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4CF" w:rsidRDefault="002B74CF" w:rsidP="003856C9">
      <w:pPr>
        <w:spacing w:after="0" w:line="240" w:lineRule="auto"/>
      </w:pPr>
      <w:r>
        <w:separator/>
      </w:r>
    </w:p>
  </w:endnote>
  <w:endnote w:type="continuationSeparator" w:id="0">
    <w:p w:rsidR="002B74CF" w:rsidRDefault="002B74CF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B1AFC7D7-555F-4E05-B1D7-A8E00F5A677A}"/>
    <w:embedBold r:id="rId2" w:fontKey="{817BD045-9AB0-49BB-AF97-77B16683033C}"/>
    <w:embedBoldItalic r:id="rId3" w:fontKey="{B59F220D-85FF-44A8-AFE5-C111FA5566C9}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B527EE1-7514-4FCF-A4FC-383A69F4B44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B5586F2D-5972-4AF7-88A6-F1BA58BCF720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0C753EC7-8BEB-423E-9CF7-C8F142FA779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4CF" w:rsidRDefault="002B74CF" w:rsidP="003856C9">
      <w:pPr>
        <w:spacing w:after="0" w:line="240" w:lineRule="auto"/>
      </w:pPr>
      <w:r>
        <w:separator/>
      </w:r>
    </w:p>
  </w:footnote>
  <w:footnote w:type="continuationSeparator" w:id="0">
    <w:p w:rsidR="002B74CF" w:rsidRDefault="002B74CF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D37" w:rsidRPr="008C7BE9" w:rsidRDefault="008C7BE9" w:rsidP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5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2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4CF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24060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B2A6A"/>
    <w:rsid w:val="009B7DEE"/>
    <w:rsid w:val="009D436D"/>
    <w:rsid w:val="009D4EFE"/>
    <w:rsid w:val="009E17E3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41634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230A00-B7AB-4D64-9E69-4B33D16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153D"/>
    <w:rPr>
      <w:rFonts w:ascii="Times New Roman" w:eastAsia="Times New Roman" w:hAnsi="Times New Roman" w:cs="Times New Roman"/>
      <w:b/>
      <w:bCs/>
      <w:lang w:val="cs-CZ" w:eastAsia="cs-CZ"/>
    </w:rPr>
  </w:style>
  <w:style w:type="paragraph" w:customStyle="1" w:styleId="ZKLADN">
    <w:name w:val="ZÁKLADNÍ"/>
    <w:basedOn w:val="Zkladntext"/>
    <w:link w:val="ZKLADNChar"/>
    <w:rsid w:val="00447936"/>
    <w:pPr>
      <w:widowControl w:val="0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0"/>
      <w:sz w:val="24"/>
    </w:rPr>
  </w:style>
  <w:style w:type="character" w:customStyle="1" w:styleId="ZKLADNChar">
    <w:name w:val="ZÁKLADNÍ Char"/>
    <w:link w:val="ZKLADN"/>
    <w:locked/>
    <w:rsid w:val="00447936"/>
    <w:rPr>
      <w:rFonts w:ascii="Garamond" w:eastAsia="Times New Roman" w:hAnsi="Garamond" w:cs="Times New Roman"/>
      <w:sz w:val="24"/>
      <w:lang w:eastAsia="cs-CZ"/>
    </w:rPr>
  </w:style>
  <w:style w:type="paragraph" w:customStyle="1" w:styleId="Tabulkatext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customStyle="1" w:styleId="TabulkatextCha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customStyle="1" w:styleId="datalabel">
    <w:name w:val="datalabel"/>
    <w:basedOn w:val="Standardnpsmoodstavce"/>
    <w:rsid w:val="00D01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63EC8-69FD-407B-A74D-B8CE98AD8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7</TotalTime>
  <Pages>1</Pages>
  <Words>181</Words>
  <Characters>1069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2017-05-09T20:56:00Z</cp:lastPrinted>
  <dcterms:created xsi:type="dcterms:W3CDTF">2019-06-04T11:19:00Z</dcterms:created>
  <dcterms:modified xsi:type="dcterms:W3CDTF">2019-10-22T08:24:00Z</dcterms:modified>
  <cp:category/>
</cp:coreProperties>
</file>