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EB527B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5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1"/>
        <w:gridCol w:w="680"/>
        <w:gridCol w:w="1382"/>
        <w:gridCol w:w="1085"/>
        <w:gridCol w:w="807"/>
        <w:gridCol w:w="1976"/>
        <w:gridCol w:w="2422"/>
        <w:gridCol w:w="1605"/>
        <w:gridCol w:w="996"/>
        <w:gridCol w:w="1672"/>
      </w:tblGrid>
      <w:tr w:rsidR="00930CAF" w:rsidRPr="00EA7D6A" w:rsidTr="00B44D0A">
        <w:trPr>
          <w:trHeight w:val="315"/>
        </w:trPr>
        <w:tc>
          <w:tcPr>
            <w:tcW w:w="1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930CAF" w:rsidRPr="00EA7D6A" w:rsidTr="00B44D0A">
        <w:trPr>
          <w:trHeight w:val="315"/>
        </w:trPr>
        <w:tc>
          <w:tcPr>
            <w:tcW w:w="1402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44D0A" w:rsidRDefault="00B44D0A" w:rsidP="00B44D0A">
            <w:pPr>
              <w:spacing w:after="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INTRASTAT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44D0A" w:rsidRDefault="00B44D0A" w:rsidP="00B44D0A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44D0A" w:rsidRDefault="00B44D0A" w:rsidP="00B44D0A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44D0A" w:rsidRDefault="00B44D0A" w:rsidP="00B44D0A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44D0A" w:rsidRDefault="00B44D0A" w:rsidP="00B44D0A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44D0A" w:rsidRDefault="00B44D0A" w:rsidP="00B44D0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44D0A" w:rsidRDefault="00B44D0A" w:rsidP="00B44D0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logistici, THP logistici</w:t>
            </w:r>
            <w:r w:rsidR="00930CAF">
              <w:rPr>
                <w:rFonts w:ascii="Verdana" w:hAnsi="Verdana" w:cs="Arial"/>
                <w:sz w:val="18"/>
                <w:szCs w:val="18"/>
              </w:rPr>
              <w:t>, získat informace o problematice intrastat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4D0A" w:rsidRPr="00BF0E7F" w:rsidRDefault="00B44D0A" w:rsidP="00B44D0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4D0A" w:rsidRPr="00BF0E7F" w:rsidRDefault="00B44D0A" w:rsidP="00B44D0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4D0A" w:rsidRPr="00BF0E7F" w:rsidRDefault="00B44D0A" w:rsidP="00B44D0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EB527B" w:rsidRDefault="00EB527B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B21FF2" w:rsidRDefault="00B21FF2" w:rsidP="00B21FF2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B21FF2" w:rsidRDefault="00B21FF2" w:rsidP="00B21FF2">
      <w:pPr>
        <w:spacing w:after="0"/>
        <w:rPr>
          <w:rFonts w:ascii="Arial" w:hAnsi="Arial" w:cs="Arial"/>
          <w:sz w:val="20"/>
          <w:szCs w:val="20"/>
        </w:rPr>
      </w:pPr>
    </w:p>
    <w:p w:rsidR="00B21FF2" w:rsidRDefault="00B21FF2" w:rsidP="00B21FF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B21FF2" w:rsidRDefault="00B21FF2" w:rsidP="00B21FF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B21FF2" w:rsidRDefault="00B21FF2" w:rsidP="00B21FF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B21FF2" w:rsidRDefault="00B21FF2" w:rsidP="00B21FF2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B21FF2" w:rsidRDefault="00B21FF2" w:rsidP="00B21FF2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(osoby oprávněné jednat za účastníka)</w:t>
      </w:r>
    </w:p>
    <w:p w:rsidR="00A96385" w:rsidRPr="00A96385" w:rsidRDefault="00B21FF2" w:rsidP="00B21FF2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761" w:rsidRDefault="006D2761" w:rsidP="00744469">
      <w:pPr>
        <w:spacing w:after="0"/>
      </w:pPr>
      <w:r>
        <w:separator/>
      </w:r>
    </w:p>
  </w:endnote>
  <w:endnote w:type="continuationSeparator" w:id="0">
    <w:p w:rsidR="006D2761" w:rsidRDefault="006D2761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14</w:t>
            </w:r>
          </w:fldSimple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761" w:rsidRDefault="006D2761" w:rsidP="00744469">
      <w:pPr>
        <w:spacing w:after="0"/>
      </w:pPr>
      <w:r>
        <w:separator/>
      </w:r>
    </w:p>
  </w:footnote>
  <w:footnote w:type="continuationSeparator" w:id="0">
    <w:p w:rsidR="006D2761" w:rsidRDefault="006D2761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8.35pt;height:8.3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0A7A"/>
    <w:rsid w:val="006D0CFE"/>
    <w:rsid w:val="006D2761"/>
    <w:rsid w:val="006D2EC2"/>
    <w:rsid w:val="006D4968"/>
    <w:rsid w:val="006D6F9B"/>
    <w:rsid w:val="006D7FC5"/>
    <w:rsid w:val="006F114E"/>
    <w:rsid w:val="006F4281"/>
    <w:rsid w:val="006F7E2F"/>
    <w:rsid w:val="007021C1"/>
    <w:rsid w:val="00705931"/>
    <w:rsid w:val="00706BD4"/>
    <w:rsid w:val="00713C8C"/>
    <w:rsid w:val="0071660A"/>
    <w:rsid w:val="007237C5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4C36"/>
    <w:rsid w:val="0079504C"/>
    <w:rsid w:val="007972E3"/>
    <w:rsid w:val="00797E60"/>
    <w:rsid w:val="007A0075"/>
    <w:rsid w:val="007A4900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95D5F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0CAF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84AA4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19FD"/>
    <w:rsid w:val="00A87668"/>
    <w:rsid w:val="00A91F6E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21FF2"/>
    <w:rsid w:val="00B3216D"/>
    <w:rsid w:val="00B32C5C"/>
    <w:rsid w:val="00B35DC2"/>
    <w:rsid w:val="00B421F4"/>
    <w:rsid w:val="00B44D0A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06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527B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EEE6C0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31B7B-43C8-404B-AB57-CB3F46C04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7</TotalTime>
  <Pages>2</Pages>
  <Words>126</Words>
  <Characters>748</Characters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2019-10-09T12:53:00Z</dcterms:created>
  <dcterms:modified xsi:type="dcterms:W3CDTF">2019-11-09T12:26:00Z</dcterms:modified>
  <cp:category/>
</cp:coreProperties>
</file>