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0" w:rsidRDefault="006E7F81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6</w:t>
      </w:r>
    </w:p>
    <w:p w:rsidR="00270BDD" w:rsidRDefault="00BF0E7F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9"/>
        <w:gridCol w:w="680"/>
        <w:gridCol w:w="1417"/>
        <w:gridCol w:w="1094"/>
        <w:gridCol w:w="816"/>
        <w:gridCol w:w="1993"/>
        <w:gridCol w:w="2258"/>
        <w:gridCol w:w="1645"/>
        <w:gridCol w:w="1007"/>
        <w:gridCol w:w="1717"/>
      </w:tblGrid>
      <w:tr w:rsidR="007F2705" w:rsidRPr="00EA7D6A" w:rsidTr="00EE7037">
        <w:trPr>
          <w:trHeight w:val="315"/>
        </w:trPr>
        <w:tc>
          <w:tcPr>
            <w:tcW w:w="14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="007F2705" w:rsidRPr="00EA7D6A" w:rsidTr="00EE7037">
        <w:trPr>
          <w:trHeight w:val="315"/>
        </w:trPr>
        <w:tc>
          <w:tcPr>
            <w:tcW w:w="140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7037" w:rsidRDefault="00EE7037" w:rsidP="00EE7037">
            <w:pPr>
              <w:spacing w:after="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RON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7037" w:rsidRDefault="00EE7037" w:rsidP="00EE7037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7037" w:rsidRDefault="00EE7037" w:rsidP="00EE7037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7037" w:rsidRDefault="00EE7037" w:rsidP="00EE7037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7037" w:rsidRDefault="00EE7037" w:rsidP="00EE7037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7037" w:rsidRDefault="00EE7037" w:rsidP="00EE7037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E7037" w:rsidRDefault="00EE7037" w:rsidP="00EE7037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HR manažerka</w:t>
            </w:r>
            <w:r w:rsidR="007F2705">
              <w:rPr>
                <w:rFonts w:ascii="Verdana" w:hAnsi="Verdana" w:cs="Arial"/>
                <w:sz w:val="18"/>
                <w:szCs w:val="18"/>
              </w:rPr>
              <w:t>, prohloubit znalosti práce v systému RON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E7037" w:rsidRPr="00BF0E7F" w:rsidRDefault="00EE7037" w:rsidP="00EE7037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E7037" w:rsidRPr="00BF0E7F" w:rsidRDefault="00EE7037" w:rsidP="00EE7037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E7037" w:rsidRPr="00BF0E7F" w:rsidRDefault="00EE7037" w:rsidP="00EE7037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RDefault="00270BDD" w:rsidP="00617E28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EE7037" w:rsidRDefault="00EE7037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EE7037" w:rsidRDefault="00EE7037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EB527B" w:rsidRDefault="00EB527B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EE7037" w:rsidRDefault="00EE7037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="0098398F" w:rsidRPr="00BF0E7F" w:rsidRDefault="00BF0E7F" w:rsidP="00E741B3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lastRenderedPageBreak/>
        <w:t>Detaily kurzu /</w:t>
      </w:r>
      <w:r w:rsidR="00A96385" w:rsidRPr="00BF0E7F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="00BF0E7F" w:rsidRPr="00BF0E7F" w:rsidRDefault="00BF0E7F" w:rsidP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BF0E7F" w:rsidRPr="00BF0E7F" w:rsidTr="0098398F"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="00E741B3" w:rsidRPr="00E741B3" w:rsidRDefault="00E741B3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6E7F81" w:rsidRDefault="006E7F81" w:rsidP="006E7F81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V </w:t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 w:rsidRPr="00617E28">
        <w:rPr>
          <w:rFonts w:ascii="Arial" w:hAnsi="Arial" w:cs="Arial"/>
          <w:sz w:val="20"/>
          <w:szCs w:val="20"/>
          <w:highlight w:val="yellow"/>
        </w:rPr>
        <w:t>…..</w:t>
      </w:r>
      <w:r w:rsidRPr="00617E28">
        <w:rPr>
          <w:rFonts w:ascii="Arial" w:hAnsi="Arial" w:cs="Arial"/>
          <w:sz w:val="20"/>
          <w:szCs w:val="20"/>
        </w:rPr>
        <w:t>dne</w:t>
      </w:r>
      <w:proofErr w:type="gramEnd"/>
      <w:r w:rsidRPr="00617E28">
        <w:rPr>
          <w:rFonts w:ascii="Arial" w:hAnsi="Arial" w:cs="Arial"/>
          <w:sz w:val="20"/>
          <w:szCs w:val="20"/>
        </w:rPr>
        <w:t xml:space="preserve"> </w:t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6E7F81" w:rsidRPr="00617E28" w:rsidRDefault="006E7F81" w:rsidP="006E7F81">
      <w:pPr>
        <w:spacing w:after="0"/>
        <w:rPr>
          <w:rFonts w:ascii="Arial" w:hAnsi="Arial" w:cs="Arial"/>
          <w:sz w:val="20"/>
          <w:szCs w:val="20"/>
        </w:rPr>
      </w:pPr>
    </w:p>
    <w:p w:rsidR="006E7F81" w:rsidRDefault="006E7F81" w:rsidP="006E7F81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6E7F81" w:rsidRDefault="006E7F81" w:rsidP="006E7F81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6E7F81" w:rsidRPr="00617E28" w:rsidRDefault="006E7F81" w:rsidP="006E7F81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…………………………………….</w:t>
      </w:r>
    </w:p>
    <w:p w:rsidR="006E7F81" w:rsidRPr="00617E28" w:rsidRDefault="006E7F81" w:rsidP="006E7F81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6E7F81" w:rsidRPr="00617E28" w:rsidRDefault="006E7F81" w:rsidP="006E7F81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(osoby oprávněné jednat za účastníka)</w:t>
      </w:r>
    </w:p>
    <w:p w:rsidR="00A96385" w:rsidRPr="00A96385" w:rsidRDefault="006E7F81" w:rsidP="006E7F81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sectPr w:rsidR="00A96385" w:rsidRP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303" w:rsidRDefault="00647303" w:rsidP="00744469">
      <w:pPr>
        <w:spacing w:after="0"/>
      </w:pPr>
      <w:r>
        <w:separator/>
      </w:r>
    </w:p>
  </w:endnote>
  <w:endnote w:type="continuationSeparator" w:id="0">
    <w:p w:rsidR="00647303" w:rsidRDefault="00647303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r w:rsidR="00647303">
            <w:fldChar w:fldCharType="begin"/>
          </w:r>
          <w:r w:rsidR="00647303">
            <w:instrText xml:space="preserve"> NUMPAGES   \* MERGEFORMAT </w:instrText>
          </w:r>
          <w:r w:rsidR="00647303">
            <w:fldChar w:fldCharType="separate"/>
          </w:r>
          <w:r>
            <w:rPr>
              <w:noProof/>
            </w:rPr>
            <w:t>14</w:t>
          </w:r>
          <w:r w:rsidR="00647303">
            <w:rPr>
              <w:noProof/>
            </w:rPr>
            <w:fldChar w:fldCharType="end"/>
          </w:r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303" w:rsidRDefault="00647303" w:rsidP="00744469">
      <w:pPr>
        <w:spacing w:after="0"/>
      </w:pPr>
      <w:r>
        <w:separator/>
      </w:r>
    </w:p>
  </w:footnote>
  <w:footnote w:type="continuationSeparator" w:id="0">
    <w:p w:rsidR="00647303" w:rsidRDefault="00647303" w:rsidP="00744469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8.35pt;height:8.3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8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7704A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60C9"/>
    <w:rsid w:val="00327D56"/>
    <w:rsid w:val="00330790"/>
    <w:rsid w:val="00334D40"/>
    <w:rsid w:val="00336391"/>
    <w:rsid w:val="00342EB6"/>
    <w:rsid w:val="00361FFC"/>
    <w:rsid w:val="0036400E"/>
    <w:rsid w:val="003742BF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037C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47303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0A7A"/>
    <w:rsid w:val="006D0CFE"/>
    <w:rsid w:val="006D2EC2"/>
    <w:rsid w:val="006D4968"/>
    <w:rsid w:val="006D6F9B"/>
    <w:rsid w:val="006D7FC5"/>
    <w:rsid w:val="006E7F81"/>
    <w:rsid w:val="006F114E"/>
    <w:rsid w:val="006F1653"/>
    <w:rsid w:val="006F4281"/>
    <w:rsid w:val="006F7E2F"/>
    <w:rsid w:val="007021C1"/>
    <w:rsid w:val="00705931"/>
    <w:rsid w:val="00706BD4"/>
    <w:rsid w:val="00713C8C"/>
    <w:rsid w:val="0071660A"/>
    <w:rsid w:val="007177F1"/>
    <w:rsid w:val="007237C5"/>
    <w:rsid w:val="00726D03"/>
    <w:rsid w:val="00730E38"/>
    <w:rsid w:val="0073229D"/>
    <w:rsid w:val="00737635"/>
    <w:rsid w:val="00741419"/>
    <w:rsid w:val="00744469"/>
    <w:rsid w:val="0074507E"/>
    <w:rsid w:val="00747312"/>
    <w:rsid w:val="007566EB"/>
    <w:rsid w:val="00773D72"/>
    <w:rsid w:val="00782D4C"/>
    <w:rsid w:val="00794C36"/>
    <w:rsid w:val="0079504C"/>
    <w:rsid w:val="007972E3"/>
    <w:rsid w:val="00797E60"/>
    <w:rsid w:val="007A0075"/>
    <w:rsid w:val="007A4900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2705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B6F"/>
    <w:rsid w:val="0098398F"/>
    <w:rsid w:val="00984AA4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91F6E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DC2"/>
    <w:rsid w:val="00B36604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527B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E7037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9D742D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45CF6-688C-45F9-B55D-FC81E36ED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9</TotalTime>
  <Pages>2</Pages>
  <Words>124</Words>
  <Characters>733</Characters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2019-10-09T12:56:00Z</dcterms:created>
  <dcterms:modified xsi:type="dcterms:W3CDTF">2019-11-09T12:27:00Z</dcterms:modified>
  <cp:category/>
</cp:coreProperties>
</file>