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36" w:rsidRPr="00C16DCD" w:rsidRDefault="00447936" w:rsidP="00D77791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2"/>
        <w:gridCol w:w="948"/>
        <w:gridCol w:w="2307"/>
        <w:gridCol w:w="2308"/>
        <w:gridCol w:w="2232"/>
      </w:tblGrid>
      <w:tr w:rsidR="00447936" w:rsidRP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="00447936" w:rsidRP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AE11F9" w:rsidP="000F48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="00447936" w:rsidRP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="00447936" w:rsidRPr="00447936" w:rsidRDefault="00447936" w:rsidP="003222D3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="003222D3" w:rsidRPr="00447936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="003222D3" w:rsidRPr="00447936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="00DC677F" w:rsidRP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="00DC677F" w:rsidRPr="00447936" w:rsidRDefault="00DC677F" w:rsidP="00DC677F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="00DC677F" w:rsidRPr="0035251A" w:rsidRDefault="00DC677F" w:rsidP="00DC677F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51065E">
              <w:rPr>
                <w:rFonts w:ascii="Arial" w:hAnsi="Arial" w:cs="Arial"/>
                <w:b/>
                <w:szCs w:val="24"/>
              </w:rPr>
              <w:t>Vzdělávání zaměstnanců společnosti ARTWELD</w:t>
            </w:r>
          </w:p>
        </w:tc>
      </w:tr>
      <w:tr w:rsidR="00447936" w:rsidRP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C2C1B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="00447936" w:rsidRPr="00447936" w:rsidRDefault="00E27A6C" w:rsidP="00447936">
            <w:pPr>
              <w:jc w:val="left"/>
              <w:rPr>
                <w:rFonts w:ascii="Arial" w:hAnsi="Arial" w:cs="Arial"/>
                <w:b/>
              </w:rPr>
            </w:pPr>
            <w:bookmarkStart w:id="0" w:name="_Hlk490652658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id="1" w:name="_Hlk490653543"/>
            <w:r w:rsidR="004C37AC" w:rsidRPr="004C37AC">
              <w:rPr>
                <w:rFonts w:ascii="Arial" w:hAnsi="Arial" w:cs="Arial"/>
                <w:b/>
              </w:rPr>
              <w:t xml:space="preserve"> </w:t>
            </w:r>
            <w:r w:rsidR="00D01983">
              <w:rPr>
                <w:rFonts w:ascii="Arial" w:hAnsi="Arial" w:cs="Arial"/>
                <w:b/>
              </w:rPr>
              <w:t>(</w:t>
            </w:r>
            <w:r w:rsidR="00F10036" w:rsidRPr="00F10036">
              <w:rPr>
                <w:rFonts w:ascii="Arial" w:hAnsi="Arial" w:cs="Arial"/>
                <w:b/>
              </w:rPr>
              <w:t>CZ.03.1.52/0.0/0.0/19_097/</w:t>
            </w:r>
            <w:r w:rsidR="00DC677F" w:rsidRPr="0051065E">
              <w:rPr>
                <w:rFonts w:ascii="Arial" w:hAnsi="Arial" w:cs="Arial"/>
                <w:b/>
              </w:rPr>
              <w:t>0011865</w:t>
            </w:r>
            <w:r w:rsidR="00D01983"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="00447936" w:rsidRP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C677F" w:rsidRP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DC677F" w:rsidRPr="00447936" w:rsidRDefault="00DC677F" w:rsidP="00DC677F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="00DC677F" w:rsidRPr="0051065E" w:rsidRDefault="00DC677F" w:rsidP="00DC677F">
            <w:pPr>
              <w:pStyle w:val="Tabulkatext"/>
              <w:rPr>
                <w:rFonts w:ascii="Arial" w:hAnsi="Arial" w:cs="Arial"/>
              </w:rPr>
            </w:pPr>
            <w:r w:rsidRPr="0051065E">
              <w:rPr>
                <w:rFonts w:ascii="Arial" w:hAnsi="Arial" w:cs="Arial"/>
              </w:rPr>
              <w:t>ARTWELD s.r.o.</w:t>
            </w:r>
          </w:p>
        </w:tc>
      </w:tr>
      <w:tr w:rsidR="00DC677F" w:rsidRP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DC677F" w:rsidRPr="00447936" w:rsidRDefault="00DC677F" w:rsidP="00DC677F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="00DC677F" w:rsidRPr="0051065E" w:rsidRDefault="00DC677F" w:rsidP="00DC677F">
            <w:pPr>
              <w:pStyle w:val="Tabulkatext"/>
              <w:rPr>
                <w:rFonts w:ascii="Arial" w:hAnsi="Arial" w:cs="Arial"/>
              </w:rPr>
            </w:pPr>
            <w:r w:rsidRPr="0051065E">
              <w:rPr>
                <w:rFonts w:ascii="Arial" w:hAnsi="Arial" w:cs="Arial"/>
              </w:rPr>
              <w:t>Liberec - Liberec VI-Rochlice, Nádražní 120, PSČ 460 06</w:t>
            </w:r>
          </w:p>
        </w:tc>
      </w:tr>
      <w:tr w:rsidR="00447936" w:rsidRP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="00447936" w:rsidRPr="00F10036" w:rsidRDefault="00DC677F" w:rsidP="00555259">
            <w:pPr>
              <w:pStyle w:val="ZKLADN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51065E">
              <w:rPr>
                <w:rFonts w:ascii="Arial" w:hAnsi="Arial" w:cs="Arial"/>
                <w:color w:val="080808"/>
                <w:sz w:val="20"/>
                <w:szCs w:val="22"/>
              </w:rPr>
              <w:t>25046209</w:t>
            </w:r>
            <w:r>
              <w:rPr>
                <w:rFonts w:ascii="Arial" w:hAnsi="Arial" w:cs="Arial"/>
              </w:rPr>
              <w:t xml:space="preserve">/ </w:t>
            </w:r>
            <w:r w:rsidRPr="0051065E">
              <w:rPr>
                <w:rFonts w:ascii="Arial" w:hAnsi="Arial" w:cs="Arial"/>
                <w:color w:val="080808"/>
                <w:sz w:val="20"/>
                <w:szCs w:val="22"/>
              </w:rPr>
              <w:t>CZ25046209</w:t>
            </w:r>
          </w:p>
        </w:tc>
      </w:tr>
      <w:tr w:rsidR="00E27A6C" w:rsidRP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E27A6C" w:rsidRPr="00447936" w:rsidRDefault="00E27A6C" w:rsidP="00E27A6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sz="4" w:space="0" w:color="auto"/>
            </w:tcBorders>
            <w:vAlign w:val="center"/>
          </w:tcPr>
          <w:p w:rsidR="00E27A6C" w:rsidRPr="00F10036" w:rsidRDefault="00DC677F" w:rsidP="00E27A6C">
            <w:pPr>
              <w:spacing w:after="0"/>
              <w:jc w:val="left"/>
              <w:rPr>
                <w:rFonts w:ascii="Arial" w:hAnsi="Arial" w:cs="Arial"/>
                <w:highlight w:val="magenta"/>
              </w:rPr>
            </w:pPr>
            <w:r>
              <w:rPr>
                <w:rFonts w:ascii="Arial" w:hAnsi="Arial" w:cs="Arial"/>
                <w:color w:val="080808"/>
                <w:szCs w:val="22"/>
              </w:rPr>
              <w:t>R</w:t>
            </w:r>
            <w:r w:rsidRPr="0051065E">
              <w:rPr>
                <w:rFonts w:ascii="Arial" w:hAnsi="Arial" w:cs="Arial"/>
                <w:color w:val="080808"/>
                <w:szCs w:val="22"/>
              </w:rPr>
              <w:t xml:space="preserve">ADOSLAV MAREK, </w:t>
            </w:r>
            <w:r w:rsidRPr="0051065E">
              <w:rPr>
                <w:rFonts w:ascii="Arial" w:hAnsi="Arial" w:cs="Arial"/>
                <w:color w:val="080808"/>
              </w:rPr>
              <w:t xml:space="preserve">482736310, </w:t>
            </w:r>
            <w:r w:rsidRPr="0051065E">
              <w:rPr>
                <w:rFonts w:ascii="Arial" w:hAnsi="Arial" w:cs="Arial"/>
                <w:color w:val="080808"/>
                <w:szCs w:val="22"/>
              </w:rPr>
              <w:t>jana.wollmannova@artweld.cz</w:t>
            </w:r>
          </w:p>
        </w:tc>
      </w:tr>
      <w:tr w:rsidR="00447936" w:rsidRP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="00447936" w:rsidRP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F65C78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DC677F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DC677F" w:rsidRPr="00447936" w:rsidRDefault="00DC677F" w:rsidP="00DC677F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DC677F" w:rsidRPr="00F65C78" w:rsidRDefault="00DC677F" w:rsidP="00DC677F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bookmarkStart w:id="2" w:name="_GoBack"/>
            <w:bookmarkEnd w:id="2"/>
            <w:proofErr w:type="gramEnd"/>
          </w:p>
        </w:tc>
      </w:tr>
      <w:tr w:rsidR="00DC677F" w:rsidRP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="00DC677F" w:rsidRP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677F" w:rsidRPr="00447936" w:rsidRDefault="00DC677F" w:rsidP="00DC677F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DC677F" w:rsidRP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:rsidR="00DC677F" w:rsidRPr="00447936" w:rsidRDefault="00DC677F" w:rsidP="00DC677F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sz="18" w:space="0" w:color="auto"/>
            </w:tcBorders>
          </w:tcPr>
          <w:p w:rsidR="00DC677F" w:rsidRPr="00447936" w:rsidRDefault="00DC677F" w:rsidP="00DC677F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="00DC677F" w:rsidRPr="00447936" w:rsidRDefault="00DC677F" w:rsidP="00DC677F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:rsidR="00DC677F" w:rsidRPr="00447936" w:rsidRDefault="00DC677F" w:rsidP="00DC677F">
            <w:pPr>
              <w:rPr>
                <w:rFonts w:ascii="Arial" w:hAnsi="Arial" w:cs="Arial"/>
                <w:b/>
                <w:i/>
              </w:rPr>
            </w:pPr>
          </w:p>
          <w:p w:rsidR="00DC677F" w:rsidRPr="00447936" w:rsidRDefault="00DC677F" w:rsidP="00DC677F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="00DC677F" w:rsidRPr="00447936" w:rsidRDefault="00DC677F" w:rsidP="00DC677F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DC677F" w:rsidRP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DC677F" w:rsidRPr="00447936" w:rsidRDefault="00DC677F" w:rsidP="00DC677F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="00DC677F" w:rsidRPr="00447936" w:rsidRDefault="00DC677F" w:rsidP="00DC677F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DC677F" w:rsidRP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DC677F" w:rsidRPr="00447936" w:rsidRDefault="00DC677F" w:rsidP="00DC677F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="00DC677F" w:rsidRPr="00447936" w:rsidRDefault="00DC677F" w:rsidP="00DC677F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="00447936" w:rsidRPr="00447936" w:rsidRDefault="00447936" w:rsidP="00D77791">
      <w:pPr>
        <w:rPr>
          <w:rFonts w:ascii="Arial" w:hAnsi="Arial" w:cs="Arial"/>
        </w:rPr>
      </w:pPr>
    </w:p>
    <w:p w:rsidR="00FB1754" w:rsidRPr="00447936" w:rsidRDefault="00FB1754" w:rsidP="00D77791">
      <w:pPr>
        <w:rPr>
          <w:rFonts w:ascii="Arial" w:hAnsi="Arial" w:cs="Arial"/>
        </w:rPr>
      </w:pPr>
    </w:p>
    <w:sectPr w:rsidR="00FB1754" w:rsidRPr="00447936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5C9" w:rsidRDefault="007745C9" w:rsidP="003856C9">
      <w:pPr>
        <w:spacing w:after="0" w:line="240" w:lineRule="auto"/>
      </w:pPr>
      <w:r>
        <w:separator/>
      </w:r>
    </w:p>
  </w:endnote>
  <w:endnote w:type="continuationSeparator" w:id="0">
    <w:p w:rsidR="007745C9" w:rsidRDefault="007745C9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BDB28798-A85B-4D02-9DAE-581CDFF3E2DF}"/>
    <w:embedBold r:id="rId2" w:fontKey="{15B36229-AB25-4203-98AC-B09F6ECF4ECB}"/>
    <w:embedBoldItalic r:id="rId3" w:fontKey="{9E7C613F-CD4B-4461-A9E8-BE14BB910455}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5792466-D626-4D70-B1B6-7B16628F6D4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73DF59DF-B7CA-4CD7-A71C-E0566B6247A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11C9BE94-48DD-45E7-842C-4F7928BA4C1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5C9" w:rsidRDefault="007745C9" w:rsidP="003856C9">
      <w:pPr>
        <w:spacing w:after="0" w:line="240" w:lineRule="auto"/>
      </w:pPr>
      <w:r>
        <w:separator/>
      </w:r>
    </w:p>
  </w:footnote>
  <w:footnote w:type="continuationSeparator" w:id="0">
    <w:p w:rsidR="007745C9" w:rsidRDefault="007745C9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D37" w:rsidRPr="008C7BE9" w:rsidRDefault="008C7BE9" w:rsidP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5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2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745C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D436D"/>
    <w:rsid w:val="009D4EFE"/>
    <w:rsid w:val="009E17E3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677F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DB8899"/>
  <w15:docId w15:val="{4B230A00-B7AB-4D64-9E69-4B33D16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153D"/>
    <w:rPr>
      <w:rFonts w:ascii="Times New Roman" w:eastAsia="Times New Roman" w:hAnsi="Times New Roman" w:cs="Times New Roman"/>
      <w:b/>
      <w:bCs/>
      <w:lang w:val="cs-CZ" w:eastAsia="cs-CZ"/>
    </w:rPr>
  </w:style>
  <w:style w:type="paragraph" w:customStyle="1" w:styleId="ZKLADN">
    <w:name w:val="ZÁKLADNÍ"/>
    <w:basedOn w:val="Zkladntext"/>
    <w:link w:val="ZKLADNChar"/>
    <w:rsid w:val="00447936"/>
    <w:pPr>
      <w:widowControl w:val="0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0"/>
      <w:sz w:val="24"/>
    </w:rPr>
  </w:style>
  <w:style w:type="character" w:customStyle="1" w:styleId="ZKLADNChar">
    <w:name w:val="ZÁKLADNÍ Char"/>
    <w:link w:val="ZKLADN"/>
    <w:locked/>
    <w:rsid w:val="00447936"/>
    <w:rPr>
      <w:rFonts w:ascii="Garamond" w:eastAsia="Times New Roman" w:hAnsi="Garamond" w:cs="Times New Roman"/>
      <w:sz w:val="24"/>
      <w:lang w:eastAsia="cs-CZ"/>
    </w:rPr>
  </w:style>
  <w:style w:type="paragraph" w:customStyle="1" w:styleId="Tabulkatext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customStyle="1" w:styleId="TabulkatextCha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customStyle="1" w:styleId="datalabel">
    <w:name w:val="datalabel"/>
    <w:basedOn w:val="Standardnpsmoodstavce"/>
    <w:rsid w:val="00D01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BE4BB-CCC8-44E9-9D17-E487B069C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10</TotalTime>
  <Pages>1</Pages>
  <Words>178</Words>
  <Characters>1052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2017-05-09T20:56:00Z</cp:lastPrinted>
  <dcterms:created xsi:type="dcterms:W3CDTF">2019-06-04T11:19:00Z</dcterms:created>
  <dcterms:modified xsi:type="dcterms:W3CDTF">2019-10-23T13:20:00Z</dcterms:modified>
  <cp:category/>
</cp:coreProperties>
</file>