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36" w:rsidRPr="00C16DCD" w:rsidRDefault="00447936" w:rsidP="00D77791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2"/>
        <w:gridCol w:w="948"/>
        <w:gridCol w:w="2307"/>
        <w:gridCol w:w="2308"/>
        <w:gridCol w:w="2232"/>
      </w:tblGrid>
      <w:tr w:rsidR="00447936" w:rsidRP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="00447936" w:rsidRP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AE11F9" w:rsidP="000F48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="00447936" w:rsidRP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="00447936" w:rsidRPr="00447936" w:rsidRDefault="00447936" w:rsidP="003222D3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="003222D3" w:rsidRPr="00447936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="003222D3" w:rsidRPr="00447936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="009241C0" w:rsidRP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="009241C0" w:rsidRPr="00447936" w:rsidRDefault="009241C0" w:rsidP="009241C0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="009241C0" w:rsidRPr="0035251A" w:rsidRDefault="009241C0" w:rsidP="009241C0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D93200">
              <w:rPr>
                <w:rFonts w:ascii="Arial" w:hAnsi="Arial" w:cs="Arial"/>
                <w:b/>
                <w:szCs w:val="24"/>
              </w:rPr>
              <w:t>Vzdělávání ve firmě Hořické strojírny 2020 - 2021</w:t>
            </w:r>
          </w:p>
        </w:tc>
      </w:tr>
      <w:tr w:rsidR="00447936" w:rsidRP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C2C1B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="00447936" w:rsidRPr="00447936" w:rsidRDefault="00E27A6C" w:rsidP="00447936">
            <w:pPr>
              <w:jc w:val="left"/>
              <w:rPr>
                <w:rFonts w:ascii="Arial" w:hAnsi="Arial" w:cs="Arial"/>
                <w:b/>
              </w:rPr>
            </w:pPr>
            <w:bookmarkStart w:id="0" w:name="_Hlk490652658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id="1" w:name="_Hlk490653543"/>
            <w:r w:rsidR="004C37AC" w:rsidRPr="004C37AC">
              <w:rPr>
                <w:rFonts w:ascii="Arial" w:hAnsi="Arial" w:cs="Arial"/>
                <w:b/>
              </w:rPr>
              <w:t xml:space="preserve"> </w:t>
            </w:r>
            <w:r w:rsidR="00D01983">
              <w:rPr>
                <w:rFonts w:ascii="Arial" w:hAnsi="Arial" w:cs="Arial"/>
                <w:b/>
              </w:rPr>
              <w:t>(</w:t>
            </w:r>
            <w:r w:rsidR="00F10036" w:rsidRPr="00F10036">
              <w:rPr>
                <w:rFonts w:ascii="Arial" w:hAnsi="Arial" w:cs="Arial"/>
                <w:b/>
              </w:rPr>
              <w:t>CZ.03.1.52/0.0/0.0/19_097/</w:t>
            </w:r>
            <w:r w:rsidR="009241C0" w:rsidRPr="00D93200">
              <w:rPr>
                <w:rFonts w:ascii="Arial" w:hAnsi="Arial" w:cs="Arial"/>
                <w:b/>
              </w:rPr>
              <w:t>0012112</w:t>
            </w:r>
            <w:r w:rsidR="00D01983"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="00447936" w:rsidRP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241C0" w:rsidRP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241C0" w:rsidRPr="00447936" w:rsidRDefault="009241C0" w:rsidP="009241C0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="009241C0" w:rsidRPr="00E50090" w:rsidRDefault="009241C0" w:rsidP="009241C0">
            <w:pPr>
              <w:pStyle w:val="Tabulkatext"/>
            </w:pPr>
            <w:r>
              <w:rPr>
                <w:rFonts w:ascii="Roboto" w:hAnsi="Roboto"/>
                <w:color w:val="000000"/>
                <w:szCs w:val="20"/>
                <w:shd w:val="clear" w:color="auto" w:fill="FFFFFF"/>
              </w:rPr>
              <w:t>Hořické strojírny spol. s r.o.</w:t>
            </w:r>
          </w:p>
        </w:tc>
      </w:tr>
      <w:tr w:rsidR="009241C0" w:rsidRP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241C0" w:rsidRPr="00447936" w:rsidRDefault="009241C0" w:rsidP="009241C0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="009241C0" w:rsidRPr="00E50090" w:rsidRDefault="009241C0" w:rsidP="009241C0">
            <w:pPr>
              <w:pStyle w:val="Tabulkatext"/>
            </w:pPr>
            <w:proofErr w:type="spellStart"/>
            <w:r w:rsidRPr="00D93200">
              <w:rPr>
                <w:rFonts w:ascii="Arial" w:hAnsi="Arial" w:cs="Arial"/>
              </w:rPr>
              <w:t>Chvalina</w:t>
            </w:r>
            <w:proofErr w:type="spellEnd"/>
            <w:r w:rsidRPr="00D93200">
              <w:rPr>
                <w:rFonts w:ascii="Arial" w:hAnsi="Arial" w:cs="Arial"/>
              </w:rPr>
              <w:t xml:space="preserve"> 34, 508 01 Hořice</w:t>
            </w:r>
          </w:p>
        </w:tc>
      </w:tr>
      <w:tr w:rsidR="009241C0" w:rsidRP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241C0" w:rsidRPr="00447936" w:rsidRDefault="009241C0" w:rsidP="009241C0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="009241C0" w:rsidRPr="001376FF" w:rsidRDefault="009241C0" w:rsidP="009241C0">
            <w:pPr>
              <w:pStyle w:val="Tabulkatext"/>
              <w:rPr>
                <w:rFonts w:ascii="Arial" w:hAnsi="Arial" w:cs="Arial"/>
              </w:rPr>
            </w:pPr>
            <w:r w:rsidRPr="00642518">
              <w:rPr>
                <w:rFonts w:ascii="Arial" w:hAnsi="Arial" w:cs="Arial"/>
              </w:rPr>
              <w:t xml:space="preserve">60113448 </w:t>
            </w:r>
            <w:r>
              <w:rPr>
                <w:rFonts w:ascii="Arial" w:hAnsi="Arial" w:cs="Arial"/>
              </w:rPr>
              <w:t xml:space="preserve">/ </w:t>
            </w:r>
            <w:r w:rsidRPr="00642518">
              <w:rPr>
                <w:rFonts w:ascii="Arial" w:hAnsi="Arial" w:cs="Arial"/>
              </w:rPr>
              <w:t>CZ60113448</w:t>
            </w:r>
          </w:p>
        </w:tc>
      </w:tr>
      <w:tr w:rsidR="009241C0" w:rsidRP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41C0" w:rsidRPr="00447936" w:rsidRDefault="009241C0" w:rsidP="009241C0">
            <w:pPr>
              <w:jc w:val="left"/>
              <w:rPr>
                <w:rFonts w:ascii="Arial" w:hAnsi="Arial" w:cs="Arial"/>
                <w:b/>
              </w:rPr>
            </w:pPr>
            <w:bookmarkStart w:id="2" w:name="_GoBack" w:colFirst="1" w:colLast="1"/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sz="4" w:space="0" w:color="auto"/>
            </w:tcBorders>
            <w:vAlign w:val="center"/>
          </w:tcPr>
          <w:p w:rsidR="009241C0" w:rsidRPr="001376FF" w:rsidRDefault="009241C0" w:rsidP="009241C0">
            <w:pPr>
              <w:pStyle w:val="Tabulkatext"/>
              <w:rPr>
                <w:rFonts w:ascii="Arial" w:hAnsi="Arial" w:cs="Arial"/>
              </w:rPr>
            </w:pPr>
            <w:r w:rsidRPr="00D93200">
              <w:rPr>
                <w:rFonts w:ascii="Arial" w:hAnsi="Arial" w:cs="Arial"/>
              </w:rPr>
              <w:t xml:space="preserve">Dana </w:t>
            </w:r>
            <w:proofErr w:type="spellStart"/>
            <w:r w:rsidRPr="00D93200">
              <w:rPr>
                <w:rFonts w:ascii="Arial" w:hAnsi="Arial" w:cs="Arial"/>
              </w:rPr>
              <w:t>Vohánková</w:t>
            </w:r>
            <w:proofErr w:type="spellEnd"/>
            <w:r w:rsidRPr="001376FF">
              <w:rPr>
                <w:rFonts w:ascii="Arial" w:hAnsi="Arial" w:cs="Arial"/>
              </w:rPr>
              <w:t xml:space="preserve">, tel. </w:t>
            </w:r>
            <w:r w:rsidRPr="00D93200">
              <w:rPr>
                <w:rFonts w:ascii="Arial" w:hAnsi="Arial" w:cs="Arial"/>
              </w:rPr>
              <w:t>493 655 645</w:t>
            </w:r>
            <w:r w:rsidRPr="001376FF">
              <w:rPr>
                <w:rFonts w:ascii="Arial" w:hAnsi="Arial" w:cs="Arial"/>
              </w:rPr>
              <w:t xml:space="preserve">, </w:t>
            </w:r>
            <w:r w:rsidRPr="00D93200">
              <w:rPr>
                <w:rFonts w:ascii="Arial" w:hAnsi="Arial" w:cs="Arial"/>
              </w:rPr>
              <w:t>vohankova@hs-horice.cz</w:t>
            </w:r>
          </w:p>
        </w:tc>
      </w:tr>
      <w:bookmarkEnd w:id="2"/>
      <w:tr w:rsidR="00447936" w:rsidRP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="00447936" w:rsidRP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F65C78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F65C78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F65C78" w:rsidRPr="00447936" w:rsidRDefault="00F65C78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B01DD1" w:rsidRDefault="00F65C78" w:rsidP="00447936">
            <w:pPr>
              <w:jc w:val="lef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447936" w:rsidRP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="00447936" w:rsidRP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</w:p>
          <w:p w:rsidR="00447936" w:rsidRPr="00447936" w:rsidRDefault="00447936" w:rsidP="000F48D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="00447936" w:rsidRPr="00447936" w:rsidRDefault="00447936" w:rsidP="00D77791">
      <w:pPr>
        <w:rPr>
          <w:rFonts w:ascii="Arial" w:hAnsi="Arial" w:cs="Arial"/>
        </w:rPr>
      </w:pPr>
    </w:p>
    <w:p w:rsidR="00FB1754" w:rsidRPr="00447936" w:rsidRDefault="00FB1754" w:rsidP="00D77791">
      <w:pPr>
        <w:rPr>
          <w:rFonts w:ascii="Arial" w:hAnsi="Arial" w:cs="Arial"/>
        </w:rPr>
      </w:pPr>
    </w:p>
    <w:sectPr w:rsidR="00FB1754" w:rsidRPr="00447936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7C2" w:rsidRDefault="00ED57C2" w:rsidP="003856C9">
      <w:pPr>
        <w:spacing w:after="0" w:line="240" w:lineRule="auto"/>
      </w:pPr>
      <w:r>
        <w:separator/>
      </w:r>
    </w:p>
  </w:endnote>
  <w:endnote w:type="continuationSeparator" w:id="0">
    <w:p w:rsidR="00ED57C2" w:rsidRDefault="00ED57C2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1ADDF80B-E63D-4085-B356-F9DB430A7BEB}"/>
    <w:embedBold r:id="rId2" w:fontKey="{62EA5ECD-7EAE-4A4A-BAED-1041AA3AECD2}"/>
    <w:embedBoldItalic r:id="rId3" w:fontKey="{F919777C-07B6-43D0-B4D8-118AAECDEA97}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B852F84-473A-4FA3-B101-9511B8854FA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4B215722-AD8F-481B-A91E-69E03C60CF2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4C1A0DDB-4FDF-491B-8A1B-A19A09E4A92F}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  <w:embedRegular r:id="rId7" w:fontKey="{3DF92D1F-7F2B-46F3-B54A-5ACC265B2C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7C2" w:rsidRDefault="00ED57C2" w:rsidP="003856C9">
      <w:pPr>
        <w:spacing w:after="0" w:line="240" w:lineRule="auto"/>
      </w:pPr>
      <w:r>
        <w:separator/>
      </w:r>
    </w:p>
  </w:footnote>
  <w:footnote w:type="continuationSeparator" w:id="0">
    <w:p w:rsidR="00ED57C2" w:rsidRDefault="00ED57C2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D37" w:rsidRPr="008C7BE9" w:rsidRDefault="008C7BE9" w:rsidP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5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2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241C0"/>
    <w:rsid w:val="00952E17"/>
    <w:rsid w:val="009535BF"/>
    <w:rsid w:val="00961AF3"/>
    <w:rsid w:val="00967393"/>
    <w:rsid w:val="00977672"/>
    <w:rsid w:val="00987FC3"/>
    <w:rsid w:val="009A5ECF"/>
    <w:rsid w:val="009D436D"/>
    <w:rsid w:val="009D4EFE"/>
    <w:rsid w:val="009E17E3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D57C2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230A00-B7AB-4D64-9E69-4B33D16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153D"/>
    <w:rPr>
      <w:rFonts w:ascii="Times New Roman" w:eastAsia="Times New Roman" w:hAnsi="Times New Roman" w:cs="Times New Roman"/>
      <w:b/>
      <w:bCs/>
      <w:lang w:val="cs-CZ" w:eastAsia="cs-CZ"/>
    </w:rPr>
  </w:style>
  <w:style w:type="paragraph" w:customStyle="1" w:styleId="ZKLADN">
    <w:name w:val="ZÁKLADNÍ"/>
    <w:basedOn w:val="Zkladntext"/>
    <w:link w:val="ZKLADNChar"/>
    <w:rsid w:val="00447936"/>
    <w:pPr>
      <w:widowControl w:val="0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0"/>
      <w:sz w:val="24"/>
    </w:rPr>
  </w:style>
  <w:style w:type="character" w:customStyle="1" w:styleId="ZKLADNChar">
    <w:name w:val="ZÁKLADNÍ Char"/>
    <w:link w:val="ZKLADN"/>
    <w:locked/>
    <w:rsid w:val="00447936"/>
    <w:rPr>
      <w:rFonts w:ascii="Garamond" w:eastAsia="Times New Roman" w:hAnsi="Garamond" w:cs="Times New Roman"/>
      <w:sz w:val="24"/>
      <w:lang w:eastAsia="cs-CZ"/>
    </w:rPr>
  </w:style>
  <w:style w:type="paragraph" w:customStyle="1" w:styleId="Tabulkatext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customStyle="1" w:styleId="TabulkatextCha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customStyle="1" w:styleId="datalabel">
    <w:name w:val="datalabel"/>
    <w:basedOn w:val="Standardnpsmoodstavce"/>
    <w:rsid w:val="00D01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741F9-DC52-4461-A18E-26C24AF7E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6</TotalTime>
  <Pages>1</Pages>
  <Words>174</Words>
  <Characters>1028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2017-05-09T20:56:00Z</cp:lastPrinted>
  <dcterms:created xsi:type="dcterms:W3CDTF">2019-06-04T11:19:00Z</dcterms:created>
  <dcterms:modified xsi:type="dcterms:W3CDTF">2019-10-15T12:12:00Z</dcterms:modified>
  <cp:category/>
</cp:coreProperties>
</file>