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firstRow="1" w:lastRow="1" w:firstColumn="1" w:lastColumn="1" w:noHBand="0" w:noVBand="0" w:val="01E0"/>
      </w:tblPr>
      <w:tblGrid>
        <w:gridCol w:w="3681"/>
        <w:gridCol w:w="2460"/>
        <w:gridCol w:w="3635"/>
      </w:tblGrid>
      <w:tr w:rsidRPr="00CE4AE2" w:rsidR="00D77791" w:rsidTr="005239ED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:rsidRPr="00CE4AE2" w:rsidR="00D77791" w:rsidP="000C3D43" w:rsidRDefault="008E62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name="_GoBack" w:id="0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Příloha č. 3</w:t>
            </w:r>
          </w:p>
          <w:p w:rsidRPr="00CE4AE2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Krycí list nabídky</w:t>
            </w: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1. Z</w:t>
            </w:r>
            <w:r w:rsidRPr="00CE4AE2" w:rsidR="00D77791">
              <w:rPr>
                <w:rFonts w:ascii="Times New Roman" w:hAnsi="Times New Roman" w:cs="Times New Roman"/>
                <w:b/>
                <w:sz w:val="24"/>
                <w:szCs w:val="24"/>
              </w:rPr>
              <w:t>akázka</w:t>
            </w:r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 veřejné zakázky:</w:t>
            </w:r>
          </w:p>
        </w:tc>
        <w:tc>
          <w:tcPr>
            <w:tcW w:w="6095" w:type="dxa"/>
            <w:gridSpan w:val="2"/>
            <w:vAlign w:val="center"/>
          </w:tcPr>
          <w:p w:rsidRPr="00EC3736" w:rsidR="00F25F8A" w:rsidP="00F25F8A" w:rsidRDefault="00EC373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3736">
              <w:rPr>
                <w:rFonts w:ascii="Times New Roman" w:hAnsi="Times New Roman" w:cs="Times New Roman"/>
                <w:sz w:val="24"/>
              </w:rPr>
              <w:t xml:space="preserve">Vzdělávání zaměstnanců společnosti </w:t>
            </w:r>
            <w:proofErr w:type="spellStart"/>
            <w:r w:rsidRPr="00EC3736">
              <w:rPr>
                <w:rFonts w:ascii="Times New Roman" w:hAnsi="Times New Roman" w:cs="Times New Roman"/>
                <w:sz w:val="24"/>
              </w:rPr>
              <w:t>Maxion</w:t>
            </w:r>
            <w:proofErr w:type="spellEnd"/>
            <w:r w:rsidRPr="00EC373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C3736">
              <w:rPr>
                <w:rFonts w:ascii="Times New Roman" w:hAnsi="Times New Roman" w:cs="Times New Roman"/>
                <w:sz w:val="24"/>
              </w:rPr>
              <w:t>Wheels</w:t>
            </w:r>
            <w:proofErr w:type="spellEnd"/>
            <w:r w:rsidRPr="00EC3736">
              <w:rPr>
                <w:rFonts w:ascii="Times New Roman" w:hAnsi="Times New Roman" w:cs="Times New Roman"/>
                <w:sz w:val="24"/>
              </w:rPr>
              <w:t xml:space="preserve"> Czech s.r.o. v měkkých a jazykových dovednostech</w:t>
            </w:r>
          </w:p>
        </w:tc>
      </w:tr>
      <w:tr w:rsidRPr="00CE4AE2" w:rsidR="00F25F8A" w:rsidTr="005239ED">
        <w:tc>
          <w:tcPr>
            <w:tcW w:w="9776" w:type="dxa"/>
            <w:gridSpan w:val="3"/>
            <w:tcBorders>
              <w:bottom w:val="single" w:color="auto" w:sz="4" w:space="0"/>
            </w:tcBorders>
            <w:shd w:val="clear" w:color="auto" w:fill="DEEAF6"/>
            <w:vAlign w:val="center"/>
          </w:tcPr>
          <w:p w:rsidRPr="00CE4AE2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 Základní identifikační údaje</w:t>
            </w:r>
          </w:p>
        </w:tc>
      </w:tr>
      <w:tr w:rsidRPr="00CE4AE2" w:rsidR="00F25F8A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F25F8A" w:rsidP="00F25F8A" w:rsidRDefault="00F25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CE4AE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EEAF6"/>
              </w:rPr>
              <w:t>1 Zadavatel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  <w:vAlign w:val="center"/>
          </w:tcPr>
          <w:p w:rsidRPr="00F416C1" w:rsidR="00F25F8A" w:rsidP="00F25F8A" w:rsidRDefault="00EC3736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Maxion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Wheels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Czech s.r.o.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IČ:</w:t>
            </w:r>
          </w:p>
        </w:tc>
        <w:tc>
          <w:tcPr>
            <w:tcW w:w="6095" w:type="dxa"/>
            <w:gridSpan w:val="2"/>
            <w:vAlign w:val="center"/>
          </w:tcPr>
          <w:p w:rsidRPr="00F416C1" w:rsidR="00F25F8A" w:rsidP="00F25F8A" w:rsidRDefault="00EC3736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color w:val="080808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24790834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  <w:vAlign w:val="center"/>
          </w:tcPr>
          <w:p w:rsidRPr="00F416C1" w:rsidR="00F25F8A" w:rsidP="00CE4AE2" w:rsidRDefault="00EC3736">
            <w:pPr>
              <w:keepNext/>
              <w:spacing w:after="0"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CZ24790834</w:t>
            </w:r>
          </w:p>
        </w:tc>
      </w:tr>
      <w:tr w:rsidRPr="00CE4AE2" w:rsidR="00F25F8A" w:rsidTr="00244DA6">
        <w:trPr>
          <w:trHeight w:val="270"/>
        </w:trPr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  <w:vAlign w:val="center"/>
          </w:tcPr>
          <w:p w:rsidRPr="00F416C1" w:rsidR="00F25F8A" w:rsidP="00F25F8A" w:rsidRDefault="00EC3736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Vratimovská 707, Ostrava-Kunčice, 719 00</w:t>
            </w:r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Osoba oprávněná jednat jménem zadavatele:</w:t>
            </w:r>
          </w:p>
        </w:tc>
        <w:tc>
          <w:tcPr>
            <w:tcW w:w="6095" w:type="dxa"/>
            <w:gridSpan w:val="2"/>
            <w:vAlign w:val="center"/>
          </w:tcPr>
          <w:p w:rsidRPr="00F416C1" w:rsidR="00F25F8A" w:rsidP="00F25F8A" w:rsidRDefault="00EC3736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 xml:space="preserve">Ing. Ludmila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Hadarová</w:t>
            </w:r>
            <w:proofErr w:type="spellEnd"/>
          </w:p>
        </w:tc>
      </w:tr>
      <w:tr w:rsidRPr="00CE4AE2" w:rsidR="00F25F8A" w:rsidTr="00244DA6">
        <w:tc>
          <w:tcPr>
            <w:tcW w:w="3681" w:type="dxa"/>
            <w:vAlign w:val="center"/>
          </w:tcPr>
          <w:p w:rsidRPr="00CE4AE2" w:rsidR="00F25F8A" w:rsidP="00F25F8A" w:rsidRDefault="00F25F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Kontaktní osoba k dotazům ohledně předmětu veřejné zakázky:</w:t>
            </w:r>
          </w:p>
        </w:tc>
        <w:tc>
          <w:tcPr>
            <w:tcW w:w="6095" w:type="dxa"/>
            <w:gridSpan w:val="2"/>
            <w:vAlign w:val="center"/>
          </w:tcPr>
          <w:p w:rsidRPr="00F416C1" w:rsidR="00F416C1" w:rsidP="00F416C1" w:rsidRDefault="00EC3736">
            <w:pPr>
              <w:pStyle w:val="Tabulkatext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 xml:space="preserve">Mgr. David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</w:rPr>
              <w:t>Šviderský</w:t>
            </w:r>
            <w:proofErr w:type="spellEnd"/>
          </w:p>
          <w:p w:rsidRPr="00F416C1" w:rsidR="00F25F8A" w:rsidP="00F416C1" w:rsidRDefault="00F25F8A">
            <w:pPr>
              <w:pStyle w:val="Tabulkatext"/>
              <w:ind w:left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 </w:t>
            </w:r>
            <w:r w:rsidRPr="00CE4AE2" w:rsidR="00AA30A2">
              <w:rPr>
                <w:rFonts w:ascii="Times New Roman" w:hAnsi="Times New Roman" w:cs="Times New Roman"/>
                <w:b/>
                <w:sz w:val="24"/>
                <w:szCs w:val="24"/>
              </w:rPr>
              <w:t>Dodavatel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Název: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Právní forma: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IČ: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DIČ: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rPr>
          <w:trHeight w:val="452"/>
        </w:trPr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 xml:space="preserve">Osoba oprávněná jednat za </w:t>
            </w:r>
            <w:r w:rsidRPr="00CE4AE2" w:rsidR="00AA30A2">
              <w:rPr>
                <w:rFonts w:ascii="Times New Roman" w:hAnsi="Times New Roman" w:cs="Times New Roman"/>
                <w:sz w:val="24"/>
                <w:szCs w:val="24"/>
              </w:rPr>
              <w:t>dodavatele</w:t>
            </w: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244DA6">
        <w:tc>
          <w:tcPr>
            <w:tcW w:w="3681" w:type="dxa"/>
            <w:vAlign w:val="center"/>
          </w:tcPr>
          <w:p w:rsidRPr="00CE4AE2" w:rsidR="00D77791" w:rsidP="00B95B4E" w:rsidRDefault="00D7779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Tel., E-mail:</w:t>
            </w:r>
          </w:p>
        </w:tc>
        <w:tc>
          <w:tcPr>
            <w:tcW w:w="6095" w:type="dxa"/>
            <w:gridSpan w:val="2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D77791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BC6D37" w:rsidP="00B95B4E" w:rsidRDefault="00BC6D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Pr="00CE4AE2" w:rsidR="00D77791" w:rsidP="00B95B4E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CE4AE2" w:rsidR="008C7BE9">
              <w:rPr>
                <w:rFonts w:ascii="Times New Roman" w:hAnsi="Times New Roman" w:cs="Times New Roman"/>
                <w:b/>
                <w:sz w:val="24"/>
                <w:szCs w:val="24"/>
              </w:rPr>
              <w:t>Hodnoty nabídky</w:t>
            </w:r>
          </w:p>
        </w:tc>
      </w:tr>
      <w:tr w:rsidRPr="00CE4AE2" w:rsidR="00D77791" w:rsidTr="00244DA6">
        <w:tc>
          <w:tcPr>
            <w:tcW w:w="3681" w:type="dxa"/>
            <w:shd w:val="clear" w:color="auto" w:fill="FFFFFF" w:themeFill="background1"/>
            <w:vAlign w:val="center"/>
          </w:tcPr>
          <w:p w:rsidRPr="00CE4AE2" w:rsidR="00D77791" w:rsidP="00244DA6" w:rsidRDefault="00D77791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Nabídková cen</w:t>
            </w:r>
            <w:r w:rsidRPr="00CE4AE2" w:rsidR="00BC6D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E4AE2" w:rsidR="00AA30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za </w:t>
            </w:r>
            <w:r w:rsidR="00244D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dílčí část 1 – manažerské dovednosti 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 Kč bez DPH</w:t>
            </w:r>
            <w:r w:rsidR="00523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/s DPH</w:t>
            </w:r>
          </w:p>
        </w:tc>
        <w:tc>
          <w:tcPr>
            <w:tcW w:w="2460" w:type="dxa"/>
            <w:shd w:val="clear" w:color="auto" w:fill="FFFFFF" w:themeFill="background1"/>
            <w:vAlign w:val="center"/>
          </w:tcPr>
          <w:p w:rsidRPr="00CE4AE2" w:rsidR="00D77791" w:rsidP="000C3D43" w:rsidRDefault="00D777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5" w:type="dxa"/>
            <w:shd w:val="clear" w:color="auto" w:fill="FFFFFF" w:themeFill="background1"/>
            <w:vAlign w:val="center"/>
          </w:tcPr>
          <w:p w:rsidRPr="00CE4AE2" w:rsidR="00D77791" w:rsidP="000C3D43" w:rsidRDefault="008C7B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Nabídková cena za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dílčí část 2 – jazykové kurzy</w:t>
            </w:r>
            <w:r w:rsidRPr="00CE4A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v Kč bez DPH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/s DPH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5239ED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u w:val="single"/>
              </w:rPr>
            </w:pPr>
            <w:r w:rsidRPr="005239ED"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u w:val="single"/>
              </w:rPr>
              <w:t>Měkké a manažerské dovednosti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2F1003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2F1003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Praxe lektora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2F1003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2F1003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Praxe na vedoucí pozici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praxe/praxe na vedoucí pozici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-- lektor č. 1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praxe/praxe na vedoucí pozici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-- lektor č.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2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praxe/praxe na vedoucí pozici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-- lektor č.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3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praxe/praxe na vedoucí pozici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-- lektor č.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4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praxe/praxe na vedoucí pozici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-- lektor č.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5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5239ED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u w:val="single"/>
              </w:rPr>
            </w:pPr>
            <w:r w:rsidRPr="005239ED"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u w:val="single"/>
              </w:rPr>
              <w:t>Jazykové dovednosti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 lektor č. 1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 lektor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2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 lektor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3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 lektor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4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Počet 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>let praxe</w:t>
            </w: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- lektor</w:t>
            </w:r>
            <w: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</w:rPr>
              <w:t xml:space="preserve"> č. 5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244DA6">
        <w:trPr>
          <w:trHeight w:val="471"/>
        </w:trPr>
        <w:tc>
          <w:tcPr>
            <w:tcW w:w="368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635" w:type="dxa"/>
            <w:shd w:val="clear" w:color="auto" w:fill="auto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t>4. Osoba dodavatele zodpovědná za realizaci výběrového řízení veřejné zakázky</w:t>
            </w:r>
          </w:p>
        </w:tc>
      </w:tr>
      <w:tr w:rsidRPr="00CE4AE2" w:rsidR="00244DA6" w:rsidTr="00244DA6"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Titul, jméno, příjmení:</w:t>
            </w:r>
          </w:p>
        </w:tc>
        <w:tc>
          <w:tcPr>
            <w:tcW w:w="2460" w:type="dxa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Tel., Fax:</w:t>
            </w:r>
          </w:p>
        </w:tc>
        <w:tc>
          <w:tcPr>
            <w:tcW w:w="3635" w:type="dxa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Pr="00CE4AE2" w:rsidR="00244DA6" w:rsidTr="00244DA6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557"/>
        </w:trPr>
        <w:tc>
          <w:tcPr>
            <w:tcW w:w="3681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460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  <w:tc>
          <w:tcPr>
            <w:tcW w:w="3635" w:type="dxa"/>
            <w:tcBorders>
              <w:bottom w:val="single" w:color="auto" w:sz="4" w:space="0"/>
            </w:tcBorders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</w:pPr>
          </w:p>
        </w:tc>
      </w:tr>
      <w:tr w:rsidRPr="00CE4AE2" w:rsidR="00244DA6" w:rsidTr="005239ED">
        <w:tc>
          <w:tcPr>
            <w:tcW w:w="9776" w:type="dxa"/>
            <w:gridSpan w:val="3"/>
            <w:shd w:val="clear" w:color="auto" w:fill="DEEAF6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 Počet listů nabídky, datum, název dodavatele a podpis osoby oprávněné jednat jménem či za dodavatele:</w:t>
            </w:r>
          </w:p>
        </w:tc>
      </w:tr>
      <w:tr w:rsidRPr="00CE4AE2" w:rsidR="00244DA6" w:rsidTr="00244DA6"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Počet listů nabídky: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  <w:tr w:rsidRPr="00CE4AE2" w:rsidR="00244DA6" w:rsidTr="00244DA6">
        <w:trPr>
          <w:trHeight w:val="1545"/>
        </w:trPr>
        <w:tc>
          <w:tcPr>
            <w:tcW w:w="3681" w:type="dxa"/>
            <w:vAlign w:val="center"/>
          </w:tcPr>
          <w:p w:rsidRPr="00CE4AE2" w:rsidR="00244DA6" w:rsidP="00244DA6" w:rsidRDefault="00244D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cs="Times New Roman"/>
                <w:sz w:val="24"/>
                <w:szCs w:val="24"/>
              </w:rPr>
              <w:t>Datum, název účastníka a podpis osoby oprávněné jednat jménem či za účastníka:</w:t>
            </w:r>
          </w:p>
        </w:tc>
        <w:tc>
          <w:tcPr>
            <w:tcW w:w="6095" w:type="dxa"/>
            <w:gridSpan w:val="2"/>
            <w:vAlign w:val="center"/>
          </w:tcPr>
          <w:p w:rsidRPr="00CE4AE2" w:rsidR="00244DA6" w:rsidP="00244DA6" w:rsidRDefault="00244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AE2">
              <w:rPr>
                <w:rFonts w:ascii="Times New Roman" w:hAnsi="Times New Roman" w:eastAsia="Calibri" w:cs="Times New Roman"/>
                <w:b/>
                <w:bCs/>
                <w:i/>
                <w:sz w:val="24"/>
                <w:szCs w:val="24"/>
                <w:highlight w:val="yellow"/>
              </w:rPr>
              <w:t>…DOPLNÍ ÚČASTNÍK…</w:t>
            </w:r>
          </w:p>
        </w:tc>
      </w:tr>
    </w:tbl>
    <w:p w:rsidRPr="00CE4AE2" w:rsidR="00D77791" w:rsidP="00D77791" w:rsidRDefault="00D77791">
      <w:pPr>
        <w:rPr>
          <w:rFonts w:ascii="Times New Roman" w:hAnsi="Times New Roman" w:cs="Times New Roman"/>
          <w:sz w:val="24"/>
          <w:szCs w:val="24"/>
        </w:rPr>
      </w:pPr>
    </w:p>
    <w:p w:rsidRPr="00CE4AE2" w:rsidR="00FB1754" w:rsidP="00D77791" w:rsidRDefault="00FB1754">
      <w:pPr>
        <w:rPr>
          <w:rFonts w:ascii="Times New Roman" w:hAnsi="Times New Roman" w:cs="Times New Roman"/>
          <w:sz w:val="24"/>
          <w:szCs w:val="24"/>
        </w:rPr>
      </w:pPr>
    </w:p>
    <w:sectPr w:rsidRPr="00CE4AE2" w:rsidR="00FB1754" w:rsidSect="001F011F">
      <w:headerReference w:type="first" r:id="rId8"/>
      <w:pgSz w:w="12240" w:h="15840"/>
      <w:pgMar w:top="2074" w:right="1152" w:bottom="2304" w:left="1152" w:header="107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686E16" w:rsidP="003856C9" w:rsidRDefault="00686E16">
      <w:pPr>
        <w:spacing w:after="0" w:line="240" w:lineRule="auto"/>
      </w:pPr>
      <w:r>
        <w:separator/>
      </w:r>
    </w:p>
  </w:endnote>
  <w:endnote w:type="continuationSeparator" w:id="0">
    <w:p w:rsidR="00686E16" w:rsidP="003856C9" w:rsidRDefault="0068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w:fontKey="{A99CC756-2106-4BB9-85EE-C3426FC6958A}" r:id="rId1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9742D48B-D20A-49B0-9F83-A05E2058FEC6}" r:id="rId2"/>
    <w:embedBold w:fontKey="{62FF7F2C-020C-4EE2-8EED-B1A7DE925F9A}" r:id="rId3"/>
    <w:embedBoldItalic w:fontKey="{04F5AF53-87C3-4A0F-8275-C4458F927342}" r:id="rId4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36B39B6A-EFF8-401F-8494-E2978EB9AC5F}" r:id="rId5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Bold w:fontKey="{17563A09-3699-47C8-8137-C7C2A26BFE45}" r:id="rId6"/>
    <w:embedBoldItalic w:fontKey="{351F403B-CD6C-4416-9333-B6CD3D972386}" r:id="rId7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686E16" w:rsidP="003856C9" w:rsidRDefault="00686E16">
      <w:pPr>
        <w:spacing w:after="0" w:line="240" w:lineRule="auto"/>
      </w:pPr>
      <w:r>
        <w:separator/>
      </w:r>
    </w:p>
  </w:footnote>
  <w:footnote w:type="continuationSeparator" w:id="0">
    <w:p w:rsidR="00686E16" w:rsidP="003856C9" w:rsidRDefault="00686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2" name="Obrázek 2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hint="default" w:ascii="Wingdings 2" w:hAnsi="Wingdings 2"/>
        <w:color w:val="37B6AE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hint="default" w:ascii="Wingdings 2" w:hAnsi="Wingdings 2"/>
        <w:color w:val="37B6AE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hint="default" w:ascii="Wingdings 2" w:hAnsi="Wingdings 2"/>
        <w:color w:val="37B6AE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hint="default" w:ascii="Wingdings 2" w:hAnsi="Wingdings 2"/>
        <w:color w:val="37B6AE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hint="default" w:ascii="Wingdings 2" w:hAnsi="Wingdings 2"/>
        <w:color w:val="37B6AE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5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6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1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3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4"/>
  </w:num>
  <w:num w:numId="4">
    <w:abstractNumId w:val="6"/>
  </w:num>
  <w:num w:numId="5">
    <w:abstractNumId w:val="21"/>
  </w:num>
  <w:num w:numId="6">
    <w:abstractNumId w:val="2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9"/>
  </w:num>
  <w:num w:numId="14">
    <w:abstractNumId w:val="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6"/>
  </w:num>
  <w:num w:numId="19">
    <w:abstractNumId w:val="5"/>
  </w:num>
  <w:num w:numId="20">
    <w:abstractNumId w:val="13"/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4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10241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20935"/>
    <w:rsid w:val="0003725A"/>
    <w:rsid w:val="00052BE1"/>
    <w:rsid w:val="0007412A"/>
    <w:rsid w:val="000B6FCA"/>
    <w:rsid w:val="000D697F"/>
    <w:rsid w:val="000E53DB"/>
    <w:rsid w:val="0010199E"/>
    <w:rsid w:val="001765FE"/>
    <w:rsid w:val="00183928"/>
    <w:rsid w:val="0019561F"/>
    <w:rsid w:val="001A52D8"/>
    <w:rsid w:val="001B32D2"/>
    <w:rsid w:val="001E1959"/>
    <w:rsid w:val="001F011F"/>
    <w:rsid w:val="001F5C63"/>
    <w:rsid w:val="002056B7"/>
    <w:rsid w:val="002250D1"/>
    <w:rsid w:val="0024296B"/>
    <w:rsid w:val="00244DA6"/>
    <w:rsid w:val="00261B9C"/>
    <w:rsid w:val="002746C3"/>
    <w:rsid w:val="00290D80"/>
    <w:rsid w:val="00293B83"/>
    <w:rsid w:val="002973FD"/>
    <w:rsid w:val="002A3621"/>
    <w:rsid w:val="002B3890"/>
    <w:rsid w:val="002B50E5"/>
    <w:rsid w:val="002B7747"/>
    <w:rsid w:val="002C77B9"/>
    <w:rsid w:val="002F1003"/>
    <w:rsid w:val="002F485A"/>
    <w:rsid w:val="002F6F37"/>
    <w:rsid w:val="003053D9"/>
    <w:rsid w:val="003134AB"/>
    <w:rsid w:val="003501CC"/>
    <w:rsid w:val="0035170E"/>
    <w:rsid w:val="00361415"/>
    <w:rsid w:val="0038443B"/>
    <w:rsid w:val="003856C9"/>
    <w:rsid w:val="00396369"/>
    <w:rsid w:val="003C2974"/>
    <w:rsid w:val="003F4D31"/>
    <w:rsid w:val="0043426C"/>
    <w:rsid w:val="00441EB9"/>
    <w:rsid w:val="00445BF0"/>
    <w:rsid w:val="00463463"/>
    <w:rsid w:val="00467B86"/>
    <w:rsid w:val="00473EF8"/>
    <w:rsid w:val="004760E5"/>
    <w:rsid w:val="00486954"/>
    <w:rsid w:val="004C29A8"/>
    <w:rsid w:val="004C2A82"/>
    <w:rsid w:val="004D22BB"/>
    <w:rsid w:val="004D6610"/>
    <w:rsid w:val="00506130"/>
    <w:rsid w:val="005152F2"/>
    <w:rsid w:val="005239ED"/>
    <w:rsid w:val="0052586D"/>
    <w:rsid w:val="005343F2"/>
    <w:rsid w:val="00534E4E"/>
    <w:rsid w:val="00536CF6"/>
    <w:rsid w:val="00540F45"/>
    <w:rsid w:val="00551D35"/>
    <w:rsid w:val="005559CF"/>
    <w:rsid w:val="00557019"/>
    <w:rsid w:val="005674AC"/>
    <w:rsid w:val="00572053"/>
    <w:rsid w:val="005A1E51"/>
    <w:rsid w:val="005A27D8"/>
    <w:rsid w:val="005A7E57"/>
    <w:rsid w:val="005C40D7"/>
    <w:rsid w:val="005C60F0"/>
    <w:rsid w:val="00610C7E"/>
    <w:rsid w:val="00613394"/>
    <w:rsid w:val="00616FF4"/>
    <w:rsid w:val="00617D55"/>
    <w:rsid w:val="00645E1A"/>
    <w:rsid w:val="0065439E"/>
    <w:rsid w:val="00682642"/>
    <w:rsid w:val="00686E16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2F5C"/>
    <w:rsid w:val="007C2349"/>
    <w:rsid w:val="007C28E4"/>
    <w:rsid w:val="007C5F05"/>
    <w:rsid w:val="007D3F25"/>
    <w:rsid w:val="00811C07"/>
    <w:rsid w:val="00832043"/>
    <w:rsid w:val="00832F81"/>
    <w:rsid w:val="0083364D"/>
    <w:rsid w:val="00834FE2"/>
    <w:rsid w:val="008820AE"/>
    <w:rsid w:val="00895F00"/>
    <w:rsid w:val="008A72FA"/>
    <w:rsid w:val="008C7BE9"/>
    <w:rsid w:val="008C7CA2"/>
    <w:rsid w:val="008D0B92"/>
    <w:rsid w:val="008D444F"/>
    <w:rsid w:val="008E3A57"/>
    <w:rsid w:val="008E62F2"/>
    <w:rsid w:val="008F2E01"/>
    <w:rsid w:val="008F6337"/>
    <w:rsid w:val="00952E17"/>
    <w:rsid w:val="009535BF"/>
    <w:rsid w:val="00961AF3"/>
    <w:rsid w:val="00967393"/>
    <w:rsid w:val="00987FC3"/>
    <w:rsid w:val="009A5ECF"/>
    <w:rsid w:val="009D436D"/>
    <w:rsid w:val="009D4EFE"/>
    <w:rsid w:val="00A42F91"/>
    <w:rsid w:val="00A669F2"/>
    <w:rsid w:val="00AA30A2"/>
    <w:rsid w:val="00AB6570"/>
    <w:rsid w:val="00AD2AC3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4403A"/>
    <w:rsid w:val="00C53876"/>
    <w:rsid w:val="00C62338"/>
    <w:rsid w:val="00C90598"/>
    <w:rsid w:val="00CA2F97"/>
    <w:rsid w:val="00CB3880"/>
    <w:rsid w:val="00CC0587"/>
    <w:rsid w:val="00CC4414"/>
    <w:rsid w:val="00CD63B6"/>
    <w:rsid w:val="00CE4AE2"/>
    <w:rsid w:val="00CE6306"/>
    <w:rsid w:val="00D023C5"/>
    <w:rsid w:val="00D11C4D"/>
    <w:rsid w:val="00D12506"/>
    <w:rsid w:val="00D33CEE"/>
    <w:rsid w:val="00D5067A"/>
    <w:rsid w:val="00D5122A"/>
    <w:rsid w:val="00D60C41"/>
    <w:rsid w:val="00D77791"/>
    <w:rsid w:val="00DC79BB"/>
    <w:rsid w:val="00DD2C78"/>
    <w:rsid w:val="00DD5795"/>
    <w:rsid w:val="00DD5F18"/>
    <w:rsid w:val="00E24BB5"/>
    <w:rsid w:val="00E34D58"/>
    <w:rsid w:val="00E363D0"/>
    <w:rsid w:val="00E7275E"/>
    <w:rsid w:val="00E74918"/>
    <w:rsid w:val="00E941EF"/>
    <w:rsid w:val="00EA7FBE"/>
    <w:rsid w:val="00EB153D"/>
    <w:rsid w:val="00EB1C1B"/>
    <w:rsid w:val="00EB576E"/>
    <w:rsid w:val="00EC3736"/>
    <w:rsid w:val="00EE5881"/>
    <w:rsid w:val="00F0105B"/>
    <w:rsid w:val="00F0733C"/>
    <w:rsid w:val="00F25F8A"/>
    <w:rsid w:val="00F416C1"/>
    <w:rsid w:val="00F52A88"/>
    <w:rsid w:val="00F56435"/>
    <w:rsid w:val="00F65393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41" v:ext="edit"/>
    <o:shapelayout v:ext="edit">
      <o:idmap data="1" v:ext="edit"/>
    </o:shapelayout>
  </w:shapeDefaults>
  <w:decimalSymbol w:val=","/>
  <w:listSeparator w:val=";"/>
  <w15:docId w15:val="{332725AD-F21B-4BC9-B875-BD62A93398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uiPriority="0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semiHidden="true" w:unhideWhenUsed="true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uiPriority="0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semiHidden="true" w:unhideWhenUsed="true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nadpisChar" w:customStyle="true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character" w:styleId="preformatted" w:customStyle="true">
    <w:name w:val="preformatted"/>
    <w:basedOn w:val="Standardnpsmoodstavce"/>
    <w:rsid w:val="00F25F8A"/>
  </w:style>
  <w:style w:type="paragraph" w:styleId="Tabulkatext" w:customStyle="true">
    <w:name w:val="Tabulka text"/>
    <w:link w:val="TabulkatextChar"/>
    <w:uiPriority w:val="6"/>
    <w:qFormat/>
    <w:rsid w:val="00F25F8A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F25F8A"/>
    <w:rPr>
      <w:color w:val="080808"/>
      <w:szCs w:val="22"/>
      <w:lang w:val="cs-CZ"/>
    </w:rPr>
  </w:style>
  <w:style w:type="paragraph" w:styleId="Odrky1" w:customStyle="true">
    <w:name w:val="Odrážky 1"/>
    <w:basedOn w:val="Odstavecseseznamem"/>
    <w:uiPriority w:val="5"/>
    <w:qFormat/>
    <w:rsid w:val="00F416C1"/>
    <w:pPr>
      <w:numPr>
        <w:numId w:val="25"/>
      </w:numPr>
      <w:spacing w:after="220" w:line="240" w:lineRule="auto"/>
      <w:jc w:val="both"/>
    </w:pPr>
    <w:rPr>
      <w:color w:val="000000"/>
      <w:sz w:val="22"/>
      <w:szCs w:val="22"/>
    </w:rPr>
  </w:style>
  <w:style w:type="paragraph" w:styleId="Odrky2" w:customStyle="true">
    <w:name w:val="Odrážky 2"/>
    <w:basedOn w:val="Odrky1"/>
    <w:link w:val="Odrky2Char"/>
    <w:uiPriority w:val="5"/>
    <w:qFormat/>
    <w:rsid w:val="00F416C1"/>
    <w:pPr>
      <w:numPr>
        <w:ilvl w:val="1"/>
      </w:numPr>
    </w:pPr>
  </w:style>
  <w:style w:type="character" w:styleId="Odrky2Char" w:customStyle="true">
    <w:name w:val="Odrážky 2 Char"/>
    <w:basedOn w:val="Standardnpsmoodstavce"/>
    <w:link w:val="Odrky2"/>
    <w:uiPriority w:val="5"/>
    <w:rsid w:val="00F416C1"/>
    <w:rPr>
      <w:color w:val="000000"/>
      <w:sz w:val="22"/>
      <w:szCs w:val="22"/>
      <w:lang w:val="cs-CZ"/>
    </w:rPr>
  </w:style>
  <w:style w:type="paragraph" w:styleId="Odrky3" w:customStyle="true">
    <w:name w:val="Odrážky 3"/>
    <w:basedOn w:val="Odrky2"/>
    <w:uiPriority w:val="5"/>
    <w:qFormat/>
    <w:rsid w:val="00F416C1"/>
    <w:pPr>
      <w:numPr>
        <w:ilvl w:val="2"/>
      </w:numPr>
      <w:tabs>
        <w:tab w:val="clear" w:pos="1191"/>
      </w:tabs>
      <w:ind w:left="504" w:hanging="504"/>
    </w:pPr>
  </w:style>
  <w:style w:type="paragraph" w:styleId="Odrky4" w:customStyle="true">
    <w:name w:val="Odrážky 4"/>
    <w:basedOn w:val="Odrky3"/>
    <w:uiPriority w:val="5"/>
    <w:qFormat/>
    <w:rsid w:val="00F416C1"/>
    <w:pPr>
      <w:numPr>
        <w:ilvl w:val="3"/>
      </w:numPr>
      <w:tabs>
        <w:tab w:val="clear" w:pos="1588"/>
      </w:tabs>
      <w:ind w:left="1728" w:hanging="648"/>
    </w:pPr>
  </w:style>
  <w:style w:type="paragraph" w:styleId="Odrky5" w:customStyle="true">
    <w:name w:val="Odrážky 5"/>
    <w:basedOn w:val="Odrky4"/>
    <w:uiPriority w:val="5"/>
    <w:qFormat/>
    <w:rsid w:val="00F416C1"/>
    <w:pPr>
      <w:numPr>
        <w:ilvl w:val="4"/>
      </w:numPr>
      <w:tabs>
        <w:tab w:val="clear" w:pos="1985"/>
      </w:tabs>
      <w:ind w:left="2232" w:hanging="792"/>
    </w:p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header1.xml" Type="http://schemas.openxmlformats.org/officeDocument/2006/relationships/header" Id="rId8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webSettings.xml" Type="http://schemas.openxmlformats.org/officeDocument/2006/relationships/webSettings" Id="rId5"/>
    <Relationship Target="theme/theme1.xml" Type="http://schemas.openxmlformats.org/officeDocument/2006/relationships/theme" Id="rId10"/>
    <Relationship Target="settings.xml" Type="http://schemas.openxmlformats.org/officeDocument/2006/relationships/settings" Id="rId4"/>
    <Relationship Target="fontTable.xml" Type="http://schemas.openxmlformats.org/officeDocument/2006/relationships/fontTable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7.odttf" Type="http://schemas.openxmlformats.org/officeDocument/2006/relationships/font" Id="rId7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90A1BEE6-4860-46D9-8399-47713094B1B4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</properties:Template>
  <properties:Company/>
  <properties:Pages>3</properties:Pages>
  <properties:Words>315</properties:Words>
  <properties:Characters>1860</properties:Characters>
  <properties:Lines>15</properties:Lines>
  <properties:Paragraphs>4</properties:Paragraphs>
  <properties:TotalTime>14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2171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2020-08-18T09:33:00Z</dcterms:created>
  <dc:creator/>
  <dc:description/>
  <cp:keywords/>
  <cp:lastModifiedBy/>
  <cp:lastPrinted>2016-09-01T15:21:00Z</cp:lastPrinted>
  <dcterms:modified xmlns:xsi="http://www.w3.org/2001/XMLSchema-instance" xsi:type="dcterms:W3CDTF">2020-08-18T11:09:00Z</dcterms:modified>
  <cp:revision>10</cp:revision>
  <dc:subject/>
  <dc:title/>
</cp:coreProperties>
</file>